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DDBA9" w14:textId="71C53F9C" w:rsidR="00827579" w:rsidRPr="00A13E73" w:rsidRDefault="00827579" w:rsidP="00A13E73">
      <w:pPr>
        <w:spacing w:after="0" w:line="240" w:lineRule="auto"/>
        <w:jc w:val="center"/>
        <w:rPr>
          <w:b/>
          <w:bCs/>
          <w:sz w:val="24"/>
        </w:rPr>
      </w:pPr>
      <w:r w:rsidRPr="00A13E73">
        <w:rPr>
          <w:b/>
          <w:bCs/>
          <w:sz w:val="24"/>
        </w:rPr>
        <w:t xml:space="preserve">For Youth </w:t>
      </w:r>
      <w:r w:rsidR="00A13E73" w:rsidRPr="00A13E73">
        <w:rPr>
          <w:b/>
          <w:bCs/>
          <w:sz w:val="24"/>
        </w:rPr>
        <w:t>aged</w:t>
      </w:r>
      <w:r w:rsidRPr="00A13E73">
        <w:rPr>
          <w:b/>
          <w:bCs/>
          <w:sz w:val="24"/>
        </w:rPr>
        <w:t xml:space="preserve"> 16-24</w:t>
      </w:r>
    </w:p>
    <w:p w14:paraId="17478564" w14:textId="66D96848" w:rsidR="00A13E73" w:rsidRPr="00A13E73" w:rsidRDefault="002A641B" w:rsidP="00A13E73">
      <w:pPr>
        <w:spacing w:after="0" w:line="240" w:lineRule="auto"/>
        <w:jc w:val="center"/>
        <w:rPr>
          <w:sz w:val="22"/>
        </w:rPr>
      </w:pPr>
      <w:r w:rsidRPr="00A13E73">
        <w:rPr>
          <w:b/>
          <w:bCs/>
          <w:sz w:val="22"/>
        </w:rPr>
        <w:t>Fax</w:t>
      </w:r>
      <w:r w:rsidRPr="00A13E73">
        <w:rPr>
          <w:sz w:val="22"/>
        </w:rPr>
        <w:t xml:space="preserve"> Referrals to 519-751-5548 </w:t>
      </w:r>
      <w:r w:rsidRPr="00A13E73">
        <w:rPr>
          <w:b/>
          <w:bCs/>
          <w:sz w:val="22"/>
        </w:rPr>
        <w:t>OR Email</w:t>
      </w:r>
      <w:r w:rsidRPr="00A13E73">
        <w:rPr>
          <w:sz w:val="22"/>
        </w:rPr>
        <w:t xml:space="preserve"> Referrals to </w:t>
      </w:r>
      <w:hyperlink r:id="rId10" w:history="1">
        <w:r w:rsidR="00A13E73" w:rsidRPr="00A13E73">
          <w:rPr>
            <w:rStyle w:val="Hyperlink"/>
            <w:sz w:val="22"/>
          </w:rPr>
          <w:t>mhreferrals@bchsys.org</w:t>
        </w:r>
      </w:hyperlink>
    </w:p>
    <w:p w14:paraId="5A866F8A" w14:textId="77777777" w:rsidR="00A13E73" w:rsidRPr="00A13E73" w:rsidRDefault="00A13E73" w:rsidP="00A13E73">
      <w:pPr>
        <w:spacing w:after="0" w:line="240" w:lineRule="auto"/>
        <w:rPr>
          <w:b/>
          <w:bCs/>
          <w:sz w:val="24"/>
          <w:szCs w:val="24"/>
        </w:rPr>
      </w:pPr>
      <w:r w:rsidRPr="00A13E73">
        <w:rPr>
          <w:b/>
          <w:bCs/>
          <w:sz w:val="24"/>
          <w:szCs w:val="24"/>
        </w:rPr>
        <w:t xml:space="preserve">Referring to </w:t>
      </w:r>
    </w:p>
    <w:p w14:paraId="7271EB9A" w14:textId="02C4580B" w:rsidR="00A13E73" w:rsidRDefault="00000000" w:rsidP="00A13E73">
      <w:pPr>
        <w:spacing w:after="0" w:line="24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2014184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3E7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E73">
        <w:rPr>
          <w:sz w:val="24"/>
          <w:szCs w:val="24"/>
        </w:rPr>
        <w:t>Self Esteem Group</w:t>
      </w:r>
      <w:r w:rsidR="00CB62C1">
        <w:rPr>
          <w:sz w:val="24"/>
          <w:szCs w:val="24"/>
        </w:rPr>
        <w:t xml:space="preserve"> </w:t>
      </w:r>
      <w:r w:rsidR="004448BC">
        <w:rPr>
          <w:sz w:val="24"/>
          <w:szCs w:val="24"/>
        </w:rPr>
        <w:t xml:space="preserve">2pm </w:t>
      </w:r>
      <w:r w:rsidR="00CB62C1">
        <w:rPr>
          <w:sz w:val="24"/>
          <w:szCs w:val="24"/>
        </w:rPr>
        <w:t>(</w:t>
      </w:r>
      <w:r w:rsidR="004448BC">
        <w:rPr>
          <w:sz w:val="24"/>
          <w:szCs w:val="24"/>
        </w:rPr>
        <w:t>September 11-October 23</w:t>
      </w:r>
      <w:r w:rsidR="00CB62C1">
        <w:rPr>
          <w:sz w:val="24"/>
          <w:szCs w:val="24"/>
        </w:rPr>
        <w:t>)</w:t>
      </w:r>
    </w:p>
    <w:p w14:paraId="1768776C" w14:textId="10565B03" w:rsidR="00A13E73" w:rsidRDefault="00000000" w:rsidP="00A13E73">
      <w:pPr>
        <w:spacing w:after="0" w:line="24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479110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3E7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E73">
        <w:rPr>
          <w:sz w:val="24"/>
          <w:szCs w:val="24"/>
        </w:rPr>
        <w:t xml:space="preserve">Focus &amp; Thrive Group </w:t>
      </w:r>
      <w:r w:rsidR="004448BC">
        <w:rPr>
          <w:sz w:val="24"/>
          <w:szCs w:val="24"/>
        </w:rPr>
        <w:t xml:space="preserve">2pm </w:t>
      </w:r>
      <w:r w:rsidR="00A13E73">
        <w:rPr>
          <w:sz w:val="24"/>
          <w:szCs w:val="24"/>
        </w:rPr>
        <w:t>(</w:t>
      </w:r>
      <w:r w:rsidR="004448BC">
        <w:rPr>
          <w:sz w:val="24"/>
          <w:szCs w:val="24"/>
        </w:rPr>
        <w:t>August 7- September 4</w:t>
      </w:r>
      <w:r w:rsidR="00A13E73">
        <w:rPr>
          <w:sz w:val="24"/>
          <w:szCs w:val="24"/>
        </w:rPr>
        <w:t>)</w:t>
      </w:r>
    </w:p>
    <w:p w14:paraId="68B09D10" w14:textId="3197428E" w:rsidR="00A13E73" w:rsidRPr="00A13E73" w:rsidRDefault="00000000" w:rsidP="00A13E73">
      <w:pPr>
        <w:spacing w:after="0" w:line="240" w:lineRule="auto"/>
        <w:rPr>
          <w:sz w:val="24"/>
          <w:szCs w:val="32"/>
        </w:rPr>
      </w:pPr>
      <w:sdt>
        <w:sdtPr>
          <w:rPr>
            <w:sz w:val="24"/>
            <w:szCs w:val="32"/>
          </w:rPr>
          <w:id w:val="-1047519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3E73">
            <w:rPr>
              <w:rFonts w:ascii="MS Gothic" w:eastAsia="MS Gothic" w:hAnsi="MS Gothic" w:hint="eastAsia"/>
              <w:sz w:val="24"/>
              <w:szCs w:val="32"/>
            </w:rPr>
            <w:t>☐</w:t>
          </w:r>
        </w:sdtContent>
      </w:sdt>
      <w:r w:rsidR="00A13E73">
        <w:rPr>
          <w:sz w:val="24"/>
          <w:szCs w:val="32"/>
        </w:rPr>
        <w:t>Foundational Skill Building Group</w:t>
      </w:r>
      <w:r w:rsidR="00CB62C1">
        <w:rPr>
          <w:sz w:val="24"/>
          <w:szCs w:val="32"/>
        </w:rPr>
        <w:t xml:space="preserve"> (</w:t>
      </w:r>
      <w:r w:rsidR="004448BC">
        <w:rPr>
          <w:sz w:val="24"/>
          <w:szCs w:val="32"/>
        </w:rPr>
        <w:t>First Thursday of the month August 7, September 4, October 2, November 6, December 4)</w:t>
      </w:r>
    </w:p>
    <w:tbl>
      <w:tblPr>
        <w:tblStyle w:val="TableGrid"/>
        <w:tblW w:w="51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75"/>
      </w:tblGrid>
      <w:tr w:rsidR="00452ACE" w:rsidRPr="00F322B7" w14:paraId="6079DBCD" w14:textId="77777777" w:rsidTr="00A13E73">
        <w:trPr>
          <w:trHeight w:val="232"/>
        </w:trPr>
        <w:tc>
          <w:tcPr>
            <w:tcW w:w="5000" w:type="pct"/>
            <w:gridSpan w:val="2"/>
            <w:vAlign w:val="bottom"/>
          </w:tcPr>
          <w:p w14:paraId="070B8855" w14:textId="77777777" w:rsidR="00452ACE" w:rsidRPr="00F322B7" w:rsidRDefault="00452ACE" w:rsidP="00A13E73">
            <w:pPr>
              <w:spacing w:before="120"/>
              <w:jc w:val="center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Referral Source Information</w:t>
            </w:r>
          </w:p>
        </w:tc>
      </w:tr>
      <w:tr w:rsidR="00452ACE" w:rsidRPr="00F322B7" w14:paraId="0DC6A24C" w14:textId="77777777" w:rsidTr="00452ACE">
        <w:tc>
          <w:tcPr>
            <w:tcW w:w="5000" w:type="pct"/>
            <w:gridSpan w:val="2"/>
            <w:vAlign w:val="bottom"/>
          </w:tcPr>
          <w:p w14:paraId="3DF226C8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 xml:space="preserve">Is this a Self-Referral </w:t>
            </w:r>
            <w:r w:rsidRPr="00F322B7">
              <w:rPr>
                <w:sz w:val="24"/>
                <w:szCs w:val="24"/>
              </w:rPr>
              <w:sym w:font="Wingdings 2" w:char="F0A3"/>
            </w:r>
            <w:r w:rsidRPr="00F322B7">
              <w:rPr>
                <w:sz w:val="24"/>
                <w:szCs w:val="24"/>
              </w:rPr>
              <w:t>Yes</w:t>
            </w:r>
          </w:p>
        </w:tc>
      </w:tr>
      <w:tr w:rsidR="00452ACE" w:rsidRPr="00F322B7" w14:paraId="54461AF2" w14:textId="77777777" w:rsidTr="00452ACE">
        <w:tc>
          <w:tcPr>
            <w:tcW w:w="1176" w:type="pct"/>
            <w:vAlign w:val="bottom"/>
          </w:tcPr>
          <w:p w14:paraId="184CF6B5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Referring Agency</w:t>
            </w:r>
          </w:p>
        </w:tc>
        <w:tc>
          <w:tcPr>
            <w:tcW w:w="3824" w:type="pct"/>
            <w:tcBorders>
              <w:bottom w:val="single" w:sz="4" w:space="0" w:color="auto"/>
            </w:tcBorders>
            <w:vAlign w:val="bottom"/>
          </w:tcPr>
          <w:p w14:paraId="5BA140F7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C9238F" w:rsidRPr="00F322B7" w14:paraId="068CE85C" w14:textId="77777777" w:rsidTr="00452ACE">
        <w:tc>
          <w:tcPr>
            <w:tcW w:w="1176" w:type="pct"/>
            <w:vAlign w:val="bottom"/>
          </w:tcPr>
          <w:p w14:paraId="2084A03D" w14:textId="77777777" w:rsidR="00C9238F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Referring Name</w:t>
            </w:r>
          </w:p>
        </w:tc>
        <w:tc>
          <w:tcPr>
            <w:tcW w:w="3824" w:type="pct"/>
            <w:tcBorders>
              <w:bottom w:val="single" w:sz="4" w:space="0" w:color="auto"/>
            </w:tcBorders>
            <w:vAlign w:val="bottom"/>
          </w:tcPr>
          <w:p w14:paraId="1B041456" w14:textId="77777777" w:rsidR="00C9238F" w:rsidRPr="00F322B7" w:rsidRDefault="00C9238F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C9238F" w:rsidRPr="00F322B7" w14:paraId="3FB64619" w14:textId="77777777" w:rsidTr="00452ACE">
        <w:tc>
          <w:tcPr>
            <w:tcW w:w="1176" w:type="pct"/>
            <w:vAlign w:val="bottom"/>
          </w:tcPr>
          <w:p w14:paraId="66BABEFA" w14:textId="77777777" w:rsidR="00C9238F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Phone Number</w:t>
            </w:r>
          </w:p>
        </w:tc>
        <w:tc>
          <w:tcPr>
            <w:tcW w:w="3824" w:type="pct"/>
            <w:tcBorders>
              <w:bottom w:val="single" w:sz="4" w:space="0" w:color="auto"/>
            </w:tcBorders>
            <w:vAlign w:val="bottom"/>
          </w:tcPr>
          <w:p w14:paraId="253D6772" w14:textId="77777777" w:rsidR="00C9238F" w:rsidRPr="00F322B7" w:rsidRDefault="00C9238F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C9238F" w:rsidRPr="00F322B7" w14:paraId="03A28054" w14:textId="77777777" w:rsidTr="00452ACE">
        <w:tc>
          <w:tcPr>
            <w:tcW w:w="1176" w:type="pct"/>
            <w:vAlign w:val="bottom"/>
          </w:tcPr>
          <w:p w14:paraId="4EAC0413" w14:textId="77777777" w:rsidR="00C9238F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Fax Number</w:t>
            </w:r>
          </w:p>
        </w:tc>
        <w:tc>
          <w:tcPr>
            <w:tcW w:w="3824" w:type="pct"/>
            <w:tcBorders>
              <w:bottom w:val="single" w:sz="4" w:space="0" w:color="auto"/>
            </w:tcBorders>
            <w:vAlign w:val="bottom"/>
          </w:tcPr>
          <w:p w14:paraId="38252252" w14:textId="77777777" w:rsidR="00C9238F" w:rsidRPr="00F322B7" w:rsidRDefault="00C9238F" w:rsidP="00A13E73">
            <w:pPr>
              <w:spacing w:before="200"/>
              <w:rPr>
                <w:sz w:val="24"/>
                <w:szCs w:val="24"/>
              </w:rPr>
            </w:pPr>
          </w:p>
        </w:tc>
      </w:tr>
    </w:tbl>
    <w:p w14:paraId="0C21D682" w14:textId="73EA57FA" w:rsidR="00452ACE" w:rsidRPr="00A13E73" w:rsidRDefault="00452ACE" w:rsidP="00A13E73">
      <w:pPr>
        <w:spacing w:after="0" w:line="240" w:lineRule="auto"/>
        <w:rPr>
          <w:sz w:val="24"/>
          <w:szCs w:val="32"/>
        </w:rPr>
      </w:pPr>
    </w:p>
    <w:tbl>
      <w:tblPr>
        <w:tblStyle w:val="TableGrid"/>
        <w:tblW w:w="52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7025"/>
        <w:gridCol w:w="25"/>
      </w:tblGrid>
      <w:tr w:rsidR="00F322B7" w:rsidRPr="00F322B7" w14:paraId="68EDBF0B" w14:textId="77777777" w:rsidTr="00F322B7">
        <w:tc>
          <w:tcPr>
            <w:tcW w:w="5000" w:type="pct"/>
            <w:gridSpan w:val="3"/>
            <w:shd w:val="clear" w:color="auto" w:fill="auto"/>
            <w:vAlign w:val="center"/>
          </w:tcPr>
          <w:p w14:paraId="092EF15A" w14:textId="77777777" w:rsidR="00452ACE" w:rsidRPr="00F322B7" w:rsidRDefault="00452ACE" w:rsidP="00A13E73">
            <w:pPr>
              <w:spacing w:before="200"/>
              <w:jc w:val="center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Client Information</w:t>
            </w:r>
          </w:p>
        </w:tc>
      </w:tr>
      <w:tr w:rsidR="00F322B7" w:rsidRPr="00F322B7" w14:paraId="6C542287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03C6EF6D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First Name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01DBE7B1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75165DA5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72BD7BD8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Last Name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6A45067A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5DB5F8B7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76136F49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 xml:space="preserve">Birthdate </w:t>
            </w:r>
            <w:r w:rsidRPr="00F322B7">
              <w:rPr>
                <w:sz w:val="20"/>
                <w:szCs w:val="24"/>
              </w:rPr>
              <w:t xml:space="preserve">(D/M/Y) </w:t>
            </w:r>
            <w:r w:rsidRPr="00F322B7">
              <w:rPr>
                <w:sz w:val="24"/>
                <w:szCs w:val="24"/>
              </w:rPr>
              <w:t>&amp; Age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62A13688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289446FF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2913613E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OHIP #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67865C6A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12DEB046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5B745B1C" w14:textId="77777777" w:rsidR="00F322B7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 xml:space="preserve">Address 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19D81D09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0977481D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041D2448" w14:textId="77777777" w:rsidR="00F322B7" w:rsidRPr="00F322B7" w:rsidRDefault="00F322B7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16"/>
                <w:szCs w:val="24"/>
              </w:rPr>
              <w:t>(Street name, number postal code, city and province)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6D059022" w14:textId="77777777" w:rsidR="00F322B7" w:rsidRPr="00F322B7" w:rsidRDefault="00F322B7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6CB4625B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40163968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Direct Phone #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2FA51F74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79E9210B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5F2E2642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Email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087E8CB8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  <w:tr w:rsidR="00F322B7" w:rsidRPr="00F322B7" w14:paraId="441283B3" w14:textId="77777777" w:rsidTr="00F322B7">
        <w:trPr>
          <w:gridAfter w:val="1"/>
          <w:wAfter w:w="13" w:type="pct"/>
        </w:trPr>
        <w:tc>
          <w:tcPr>
            <w:tcW w:w="1385" w:type="pct"/>
            <w:vAlign w:val="bottom"/>
          </w:tcPr>
          <w:p w14:paraId="7FA597A8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  <w:r w:rsidRPr="00F322B7">
              <w:rPr>
                <w:sz w:val="24"/>
                <w:szCs w:val="24"/>
              </w:rPr>
              <w:t>Preferred Pronouns</w:t>
            </w:r>
          </w:p>
        </w:tc>
        <w:tc>
          <w:tcPr>
            <w:tcW w:w="3602" w:type="pct"/>
            <w:tcBorders>
              <w:bottom w:val="single" w:sz="4" w:space="0" w:color="auto"/>
            </w:tcBorders>
            <w:vAlign w:val="bottom"/>
          </w:tcPr>
          <w:p w14:paraId="0EB80132" w14:textId="77777777" w:rsidR="00452ACE" w:rsidRPr="00F322B7" w:rsidRDefault="00452ACE" w:rsidP="00A13E73">
            <w:pPr>
              <w:spacing w:before="200"/>
              <w:rPr>
                <w:sz w:val="24"/>
                <w:szCs w:val="24"/>
              </w:rPr>
            </w:pPr>
          </w:p>
        </w:tc>
      </w:tr>
    </w:tbl>
    <w:p w14:paraId="15534E22" w14:textId="77777777" w:rsidR="00C9238F" w:rsidRPr="00F322B7" w:rsidRDefault="00C9238F" w:rsidP="00AF6BFE">
      <w:pPr>
        <w:pStyle w:val="NoSpacing"/>
        <w:rPr>
          <w:sz w:val="24"/>
          <w:szCs w:val="24"/>
        </w:rPr>
      </w:pPr>
    </w:p>
    <w:p w14:paraId="37E93B9A" w14:textId="77777777" w:rsidR="00F322B7" w:rsidRPr="00827579" w:rsidRDefault="00F322B7" w:rsidP="00AF6BFE">
      <w:pPr>
        <w:pStyle w:val="NoSpacing"/>
        <w:rPr>
          <w:sz w:val="24"/>
          <w:szCs w:val="24"/>
        </w:rPr>
      </w:pPr>
      <w:r w:rsidRPr="00827579">
        <w:rPr>
          <w:sz w:val="24"/>
          <w:szCs w:val="24"/>
        </w:rPr>
        <w:t xml:space="preserve">Client aware of and / or agrees with referral? </w:t>
      </w:r>
      <w:r w:rsidRPr="00827579">
        <w:rPr>
          <w:sz w:val="24"/>
          <w:szCs w:val="24"/>
        </w:rPr>
        <w:sym w:font="Wingdings 2" w:char="F0A3"/>
      </w:r>
      <w:r w:rsidRPr="00827579">
        <w:rPr>
          <w:sz w:val="24"/>
          <w:szCs w:val="24"/>
        </w:rPr>
        <w:t xml:space="preserve">Yes  </w:t>
      </w:r>
      <w:r w:rsidRPr="00827579">
        <w:rPr>
          <w:sz w:val="24"/>
          <w:szCs w:val="24"/>
        </w:rPr>
        <w:sym w:font="Wingdings 2" w:char="F0A3"/>
      </w:r>
      <w:r w:rsidRPr="00827579">
        <w:rPr>
          <w:sz w:val="24"/>
          <w:szCs w:val="24"/>
        </w:rPr>
        <w:t xml:space="preserve">No </w:t>
      </w:r>
    </w:p>
    <w:p w14:paraId="09A06734" w14:textId="77777777" w:rsidR="00F322B7" w:rsidRPr="00827579" w:rsidRDefault="00F322B7" w:rsidP="00AF6BFE">
      <w:pPr>
        <w:pStyle w:val="NoSpacing"/>
        <w:rPr>
          <w:sz w:val="24"/>
          <w:szCs w:val="24"/>
        </w:rPr>
      </w:pPr>
      <w:r w:rsidRPr="00827579">
        <w:rPr>
          <w:sz w:val="24"/>
          <w:szCs w:val="24"/>
        </w:rPr>
        <w:t xml:space="preserve">Can a confidential message be left on </w:t>
      </w:r>
      <w:proofErr w:type="gramStart"/>
      <w:r w:rsidRPr="00827579">
        <w:rPr>
          <w:sz w:val="24"/>
          <w:szCs w:val="24"/>
        </w:rPr>
        <w:t>clients</w:t>
      </w:r>
      <w:proofErr w:type="gramEnd"/>
      <w:r w:rsidRPr="00827579">
        <w:rPr>
          <w:sz w:val="24"/>
          <w:szCs w:val="24"/>
        </w:rPr>
        <w:t xml:space="preserve"> voicemail? </w:t>
      </w:r>
      <w:r w:rsidRPr="00827579">
        <w:rPr>
          <w:sz w:val="24"/>
          <w:szCs w:val="24"/>
        </w:rPr>
        <w:sym w:font="Wingdings 2" w:char="F0A3"/>
      </w:r>
      <w:r w:rsidRPr="00827579">
        <w:rPr>
          <w:sz w:val="24"/>
          <w:szCs w:val="24"/>
        </w:rPr>
        <w:t xml:space="preserve">Yes  </w:t>
      </w:r>
      <w:r w:rsidRPr="00827579">
        <w:rPr>
          <w:sz w:val="24"/>
          <w:szCs w:val="24"/>
        </w:rPr>
        <w:sym w:font="Wingdings 2" w:char="F0A3"/>
      </w:r>
      <w:r w:rsidRPr="00827579">
        <w:rPr>
          <w:sz w:val="24"/>
          <w:szCs w:val="24"/>
        </w:rPr>
        <w:t xml:space="preserve">No </w:t>
      </w:r>
    </w:p>
    <w:p w14:paraId="69A3EAB6" w14:textId="77777777" w:rsidR="00F322B7" w:rsidRPr="00F322B7" w:rsidRDefault="00F322B7" w:rsidP="00AF6BFE">
      <w:pPr>
        <w:pStyle w:val="NoSpacing"/>
        <w:rPr>
          <w:sz w:val="24"/>
          <w:szCs w:val="24"/>
        </w:rPr>
      </w:pPr>
    </w:p>
    <w:p w14:paraId="50704A7E" w14:textId="77777777" w:rsidR="00F322B7" w:rsidRPr="00F322B7" w:rsidRDefault="00F322B7" w:rsidP="00AF6BFE">
      <w:pPr>
        <w:pStyle w:val="NoSpacing"/>
        <w:rPr>
          <w:sz w:val="24"/>
          <w:szCs w:val="24"/>
        </w:rPr>
      </w:pPr>
      <w:r w:rsidRPr="00F322B7">
        <w:rPr>
          <w:sz w:val="24"/>
          <w:szCs w:val="24"/>
        </w:rPr>
        <w:t xml:space="preserve">Family Physician: </w:t>
      </w:r>
      <w:r>
        <w:rPr>
          <w:sz w:val="24"/>
          <w:szCs w:val="24"/>
        </w:rPr>
        <w:t>_______________</w:t>
      </w:r>
      <w:r w:rsidRPr="00F322B7">
        <w:rPr>
          <w:sz w:val="24"/>
          <w:szCs w:val="24"/>
        </w:rPr>
        <w:t>_______________________</w:t>
      </w:r>
      <w:r>
        <w:rPr>
          <w:sz w:val="24"/>
          <w:szCs w:val="24"/>
        </w:rPr>
        <w:t>____ Phone: ______________</w:t>
      </w:r>
    </w:p>
    <w:p w14:paraId="7EE69FB5" w14:textId="77777777" w:rsidR="00F322B7" w:rsidRPr="00F322B7" w:rsidRDefault="00F322B7" w:rsidP="00AF6BFE">
      <w:pPr>
        <w:pStyle w:val="NoSpacing"/>
        <w:rPr>
          <w:sz w:val="24"/>
          <w:szCs w:val="24"/>
        </w:rPr>
      </w:pPr>
    </w:p>
    <w:p w14:paraId="7089DE15" w14:textId="77777777" w:rsidR="00F322B7" w:rsidRPr="00F322B7" w:rsidRDefault="00F322B7" w:rsidP="00AF6BFE">
      <w:pPr>
        <w:pStyle w:val="NoSpacing"/>
        <w:rPr>
          <w:sz w:val="24"/>
          <w:szCs w:val="24"/>
        </w:rPr>
      </w:pPr>
      <w:proofErr w:type="gramStart"/>
      <w:r w:rsidRPr="00F322B7">
        <w:rPr>
          <w:sz w:val="24"/>
          <w:szCs w:val="24"/>
        </w:rPr>
        <w:t>Psy</w:t>
      </w:r>
      <w:r>
        <w:rPr>
          <w:sz w:val="24"/>
          <w:szCs w:val="24"/>
        </w:rPr>
        <w:t>chiatrist: _</w:t>
      </w:r>
      <w:proofErr w:type="gramEnd"/>
      <w:r>
        <w:rPr>
          <w:sz w:val="24"/>
          <w:szCs w:val="24"/>
        </w:rPr>
        <w:t>______________</w:t>
      </w:r>
      <w:r w:rsidRPr="00F322B7">
        <w:rPr>
          <w:sz w:val="24"/>
          <w:szCs w:val="24"/>
        </w:rPr>
        <w:t>_____________________________</w:t>
      </w:r>
      <w:r>
        <w:rPr>
          <w:sz w:val="24"/>
          <w:szCs w:val="24"/>
        </w:rPr>
        <w:t>___ Phone: _____________</w:t>
      </w:r>
    </w:p>
    <w:sectPr w:rsidR="00F322B7" w:rsidRPr="00F322B7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A01B4" w14:textId="77777777" w:rsidR="004438EF" w:rsidRDefault="004438EF" w:rsidP="00C9238F">
      <w:pPr>
        <w:spacing w:after="0" w:line="240" w:lineRule="auto"/>
      </w:pPr>
      <w:r>
        <w:separator/>
      </w:r>
    </w:p>
  </w:endnote>
  <w:endnote w:type="continuationSeparator" w:id="0">
    <w:p w14:paraId="51FAE314" w14:textId="77777777" w:rsidR="004438EF" w:rsidRDefault="004438E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64505B-3963-40FE-9AE4-0E341A488D67}"/>
    <w:embedBold r:id="rId2" w:fontKey="{C19A8DC9-5E1B-4389-876B-B0AC8E46091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99DE90A-5653-4A47-B63E-6A7887B64A93}"/>
    <w:embedBold r:id="rId4" w:fontKey="{0DEB1F48-87EC-4D8C-A08E-1443E91528AF}"/>
    <w:embedItalic r:id="rId5" w:fontKey="{2BFF7CB0-E7D1-4E98-A60A-DD28B8B7FE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10C7228-DD6E-4C7E-8FE0-FFCCB688F1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EF34C2D-9035-4536-A4D2-E8B1255DA4A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ACD7BDC6-0766-4DBC-A68A-82875E684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81A9D" w14:textId="77777777" w:rsidR="00037770" w:rsidRDefault="00037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2061EBA4" w14:textId="77777777" w:rsidTr="00C4167A">
      <w:tc>
        <w:tcPr>
          <w:tcW w:w="4675" w:type="dxa"/>
          <w:vAlign w:val="center"/>
        </w:tcPr>
        <w:p w14:paraId="0FD0418C" w14:textId="77777777" w:rsidR="00003212" w:rsidRPr="00003212" w:rsidRDefault="00452ACE" w:rsidP="00452AC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MHOP- Outpatient Mental Health 2023</w:t>
          </w:r>
        </w:p>
      </w:tc>
      <w:tc>
        <w:tcPr>
          <w:tcW w:w="4675" w:type="dxa"/>
          <w:vAlign w:val="center"/>
        </w:tcPr>
        <w:p w14:paraId="436F5021" w14:textId="77777777" w:rsidR="00003212" w:rsidRPr="00003212" w:rsidRDefault="00452AC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val="en-CA" w:eastAsia="en-CA"/>
            </w:rPr>
            <w:drawing>
              <wp:inline distT="0" distB="0" distL="0" distR="0" wp14:anchorId="6F3C2089" wp14:editId="70B92892">
                <wp:extent cx="1320800" cy="383254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CHSYS logo lon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800" cy="3832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799AA66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591E2" w14:textId="77777777" w:rsidR="00037770" w:rsidRDefault="00037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604DC" w14:textId="77777777" w:rsidR="004438EF" w:rsidRDefault="004438EF" w:rsidP="00C9238F">
      <w:pPr>
        <w:spacing w:after="0" w:line="240" w:lineRule="auto"/>
      </w:pPr>
      <w:r>
        <w:separator/>
      </w:r>
    </w:p>
  </w:footnote>
  <w:footnote w:type="continuationSeparator" w:id="0">
    <w:p w14:paraId="54463A9B" w14:textId="77777777" w:rsidR="004438EF" w:rsidRDefault="004438E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78C10" w14:textId="77777777" w:rsidR="00037770" w:rsidRDefault="000377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10D56316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332829A" w14:textId="778BBFFE" w:rsidR="00576892" w:rsidRPr="00576892" w:rsidRDefault="0003777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CA" w:eastAsia="en-CA"/>
            </w:rPr>
            <w:drawing>
              <wp:anchor distT="0" distB="0" distL="114300" distR="114300" simplePos="0" relativeHeight="251658240" behindDoc="0" locked="0" layoutInCell="1" allowOverlap="1" wp14:anchorId="2ABC95A3" wp14:editId="473CC7DC">
                <wp:simplePos x="0" y="0"/>
                <wp:positionH relativeFrom="column">
                  <wp:posOffset>-167640</wp:posOffset>
                </wp:positionH>
                <wp:positionV relativeFrom="paragraph">
                  <wp:posOffset>-321945</wp:posOffset>
                </wp:positionV>
                <wp:extent cx="1272540" cy="1143000"/>
                <wp:effectExtent l="0" t="0" r="381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CHSYS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254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5A30B57" w14:textId="77777777" w:rsidR="00576892" w:rsidRDefault="004874CE" w:rsidP="00A13E73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</w:pPr>
          <w:r w:rsidRPr="004874C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  <w:t xml:space="preserve">YOUTH </w:t>
          </w:r>
          <w:r w:rsidR="00452ACE" w:rsidRPr="004874CE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20"/>
            </w:rPr>
            <w:t>Group Referral</w:t>
          </w:r>
        </w:p>
        <w:p w14:paraId="43C8FE6D" w14:textId="38DB4957" w:rsidR="00087BB3" w:rsidRPr="00087BB3" w:rsidRDefault="00087BB3" w:rsidP="00A13E73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20"/>
              <w:szCs w:val="10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20"/>
              <w:szCs w:val="10"/>
            </w:rPr>
            <w:t>Outpatient Mental Health &amp; Addiction Services</w:t>
          </w:r>
        </w:p>
      </w:tc>
    </w:tr>
  </w:tbl>
  <w:p w14:paraId="6546F20C" w14:textId="69CCF97A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3C802" w14:textId="77777777" w:rsidR="00037770" w:rsidRDefault="000377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8261933">
    <w:abstractNumId w:val="11"/>
  </w:num>
  <w:num w:numId="2" w16cid:durableId="834036427">
    <w:abstractNumId w:val="7"/>
  </w:num>
  <w:num w:numId="3" w16cid:durableId="1098788850">
    <w:abstractNumId w:val="15"/>
  </w:num>
  <w:num w:numId="4" w16cid:durableId="1863199899">
    <w:abstractNumId w:val="12"/>
  </w:num>
  <w:num w:numId="5" w16cid:durableId="1139615707">
    <w:abstractNumId w:val="13"/>
  </w:num>
  <w:num w:numId="6" w16cid:durableId="1301618215">
    <w:abstractNumId w:val="19"/>
  </w:num>
  <w:num w:numId="7" w16cid:durableId="1163009882">
    <w:abstractNumId w:val="6"/>
  </w:num>
  <w:num w:numId="8" w16cid:durableId="1110517119">
    <w:abstractNumId w:val="10"/>
  </w:num>
  <w:num w:numId="9" w16cid:durableId="1543983278">
    <w:abstractNumId w:val="17"/>
  </w:num>
  <w:num w:numId="10" w16cid:durableId="147330174">
    <w:abstractNumId w:val="1"/>
  </w:num>
  <w:num w:numId="11" w16cid:durableId="2035766876">
    <w:abstractNumId w:val="5"/>
  </w:num>
  <w:num w:numId="12" w16cid:durableId="1985087742">
    <w:abstractNumId w:val="0"/>
  </w:num>
  <w:num w:numId="13" w16cid:durableId="1163735273">
    <w:abstractNumId w:val="2"/>
  </w:num>
  <w:num w:numId="14" w16cid:durableId="373123225">
    <w:abstractNumId w:val="9"/>
  </w:num>
  <w:num w:numId="15" w16cid:durableId="1108084496">
    <w:abstractNumId w:val="8"/>
  </w:num>
  <w:num w:numId="16" w16cid:durableId="460195173">
    <w:abstractNumId w:val="16"/>
  </w:num>
  <w:num w:numId="17" w16cid:durableId="1597252886">
    <w:abstractNumId w:val="3"/>
  </w:num>
  <w:num w:numId="18" w16cid:durableId="1385909582">
    <w:abstractNumId w:val="21"/>
  </w:num>
  <w:num w:numId="19" w16cid:durableId="1903323910">
    <w:abstractNumId w:val="18"/>
  </w:num>
  <w:num w:numId="20" w16cid:durableId="742144980">
    <w:abstractNumId w:val="14"/>
  </w:num>
  <w:num w:numId="21" w16cid:durableId="1026173996">
    <w:abstractNumId w:val="20"/>
  </w:num>
  <w:num w:numId="22" w16cid:durableId="76141745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CE"/>
    <w:rsid w:val="00003212"/>
    <w:rsid w:val="00037770"/>
    <w:rsid w:val="00052382"/>
    <w:rsid w:val="0006568A"/>
    <w:rsid w:val="00065A07"/>
    <w:rsid w:val="00072860"/>
    <w:rsid w:val="00076F0F"/>
    <w:rsid w:val="00084253"/>
    <w:rsid w:val="00087BB3"/>
    <w:rsid w:val="000D1F49"/>
    <w:rsid w:val="001227FB"/>
    <w:rsid w:val="00145CCA"/>
    <w:rsid w:val="001727CA"/>
    <w:rsid w:val="0018284B"/>
    <w:rsid w:val="00231E4F"/>
    <w:rsid w:val="002A641B"/>
    <w:rsid w:val="002C56E6"/>
    <w:rsid w:val="002D3238"/>
    <w:rsid w:val="00361E11"/>
    <w:rsid w:val="003F0847"/>
    <w:rsid w:val="0040090B"/>
    <w:rsid w:val="004359E1"/>
    <w:rsid w:val="004438EF"/>
    <w:rsid w:val="004448BC"/>
    <w:rsid w:val="00452ACE"/>
    <w:rsid w:val="0046302A"/>
    <w:rsid w:val="0047244A"/>
    <w:rsid w:val="004874CE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03971"/>
    <w:rsid w:val="0082043E"/>
    <w:rsid w:val="00827579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3E73"/>
    <w:rsid w:val="00A1613A"/>
    <w:rsid w:val="00A370A8"/>
    <w:rsid w:val="00AE7F86"/>
    <w:rsid w:val="00AF6BFE"/>
    <w:rsid w:val="00BD4753"/>
    <w:rsid w:val="00BD5CB1"/>
    <w:rsid w:val="00BE62EE"/>
    <w:rsid w:val="00C003BA"/>
    <w:rsid w:val="00C26236"/>
    <w:rsid w:val="00C46878"/>
    <w:rsid w:val="00C85553"/>
    <w:rsid w:val="00C9238F"/>
    <w:rsid w:val="00C96307"/>
    <w:rsid w:val="00CB4A51"/>
    <w:rsid w:val="00CB62C1"/>
    <w:rsid w:val="00CD4532"/>
    <w:rsid w:val="00CD47B0"/>
    <w:rsid w:val="00CE6104"/>
    <w:rsid w:val="00CE7918"/>
    <w:rsid w:val="00D16163"/>
    <w:rsid w:val="00D25D5F"/>
    <w:rsid w:val="00DB3FAD"/>
    <w:rsid w:val="00E61C09"/>
    <w:rsid w:val="00EB3B58"/>
    <w:rsid w:val="00EC7359"/>
    <w:rsid w:val="00EE3054"/>
    <w:rsid w:val="00F00606"/>
    <w:rsid w:val="00F01256"/>
    <w:rsid w:val="00F322B7"/>
    <w:rsid w:val="00F97E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4F373"/>
  <w15:chartTrackingRefBased/>
  <w15:docId w15:val="{E8EC5D4E-942C-4502-A745-AEA302DA2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13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mhreferrals@bchsy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ogers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LoSchiavo, Kristen</dc:creator>
  <cp:keywords/>
  <dc:description/>
  <cp:lastModifiedBy>LoSchiavo, Kristen</cp:lastModifiedBy>
  <cp:revision>2</cp:revision>
  <dcterms:created xsi:type="dcterms:W3CDTF">2025-07-29T19:39:00Z</dcterms:created>
  <dcterms:modified xsi:type="dcterms:W3CDTF">2025-07-29T19:39:00Z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